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10B72" w14:textId="77777777" w:rsidR="00CA033D" w:rsidRDefault="007476CF">
      <w:pPr>
        <w:pStyle w:val="Aaoeeu"/>
        <w:widowControl/>
      </w:pPr>
      <w:r>
        <w:rPr>
          <w:noProof/>
        </w:rPr>
        <w:pict w14:anchorId="2BDFB70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ttore diritto 2" o:spid="_x0000_s1027" type="#_x0000_t32" style="position:absolute;margin-left:190.75pt;margin-top:49.1pt;width:0;height:752.7pt;z-index:3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" strokeweight=".26008mm">
            <v:stroke joinstyle="miter" endcap="square"/>
            <w10:wrap anchorx="page" anchory="page"/>
          </v:shape>
        </w:pict>
      </w:r>
    </w:p>
    <w:tbl>
      <w:tblPr>
        <w:tblW w:w="294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</w:tblGrid>
      <w:tr w:rsidR="00CA033D" w14:paraId="5B77A548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C3EB" w14:textId="77777777" w:rsidR="00CA033D" w:rsidRDefault="00B77AED">
            <w:pPr>
              <w:pStyle w:val="Aeeaoaeaa1"/>
              <w:widowControl/>
              <w:rPr>
                <w:rFonts w:ascii="Arial Narrow" w:hAnsi="Arial Narrow" w:cs="Arial Narrow"/>
                <w:smallCaps/>
                <w:spacing w:val="40"/>
                <w:sz w:val="26"/>
                <w:lang w:val="it-IT"/>
              </w:rPr>
            </w:pPr>
            <w:r>
              <w:rPr>
                <w:rFonts w:ascii="Arial Narrow" w:hAnsi="Arial Narrow" w:cs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1DC8EE5B" w14:textId="77777777" w:rsidR="00CA033D" w:rsidRDefault="00CA033D">
            <w:pPr>
              <w:pStyle w:val="Aaoeeu"/>
              <w:rPr>
                <w:rFonts w:ascii="Arial Narrow" w:hAnsi="Arial Narrow" w:cs="Arial Narrow"/>
                <w:smallCaps/>
                <w:spacing w:val="40"/>
                <w:lang w:val="it-IT"/>
              </w:rPr>
            </w:pPr>
          </w:p>
          <w:p w14:paraId="406CE6AF" w14:textId="77777777" w:rsidR="00CA033D" w:rsidRDefault="008B2144">
            <w:pPr>
              <w:pStyle w:val="Aaoeeu"/>
              <w:jc w:val="right"/>
            </w:pPr>
            <w:r w:rsidRPr="008B2144">
              <w:rPr>
                <w:rFonts w:ascii="Arial Narrow" w:hAnsi="Arial Narrow" w:cs="Arial Narrow"/>
                <w:noProof/>
                <w:sz w:val="16"/>
                <w:lang w:val="it-IT"/>
              </w:rPr>
              <w:drawing>
                <wp:inline distT="0" distB="0" distL="0" distR="0" wp14:anchorId="407E4889" wp14:editId="47B18F4E">
                  <wp:extent cx="365760" cy="251460"/>
                  <wp:effectExtent l="0" t="0" r="0" b="0"/>
                  <wp:docPr id="1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5" t="-252" r="-175" b="-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DAA84F" w14:textId="77777777" w:rsidR="008A151D" w:rsidRDefault="008A151D">
            <w:pPr>
              <w:pStyle w:val="Aaoeeu"/>
              <w:jc w:val="right"/>
            </w:pPr>
          </w:p>
        </w:tc>
      </w:tr>
    </w:tbl>
    <w:p w14:paraId="180C990B" w14:textId="77777777" w:rsidR="00CA033D" w:rsidRDefault="00CA033D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36580553" w14:textId="77777777" w:rsidR="00A0194F" w:rsidRDefault="00A0194F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291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0"/>
      </w:tblGrid>
      <w:tr w:rsidR="00A0194F" w:rsidRPr="00A0194F" w14:paraId="17194788" w14:textId="77777777" w:rsidTr="00E769E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1222F" w14:textId="77777777" w:rsidR="00A0194F" w:rsidRPr="00A0194F" w:rsidRDefault="00A0194F" w:rsidP="00A0194F">
            <w:pPr>
              <w:keepNext/>
              <w:widowControl/>
              <w:jc w:val="right"/>
              <w:rPr>
                <w:rFonts w:ascii="Arial Narrow" w:hAnsi="Arial Narrow" w:cs="Arial Narrow"/>
                <w:b/>
                <w:smallCaps/>
                <w:szCs w:val="20"/>
                <w:lang w:eastAsia="ko-KR" w:bidi="ar-SA"/>
              </w:rPr>
            </w:pPr>
            <w:r w:rsidRPr="00A0194F">
              <w:rPr>
                <w:rFonts w:ascii="Arial Narrow" w:hAnsi="Arial Narrow" w:cs="Arial Narrow"/>
                <w:b/>
                <w:smallCaps/>
                <w:szCs w:val="20"/>
                <w:lang w:eastAsia="ko-KR" w:bidi="ar-SA"/>
              </w:rPr>
              <w:t>Informazioni personali</w:t>
            </w:r>
          </w:p>
        </w:tc>
      </w:tr>
    </w:tbl>
    <w:p w14:paraId="3FD9F9CF" w14:textId="77777777" w:rsidR="00A0194F" w:rsidRDefault="00A0194F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A033D" w14:paraId="7CEB19E0" w14:textId="77777777" w:rsidTr="00E769E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14607" w14:textId="77777777" w:rsidR="00CA033D" w:rsidRDefault="00B77AED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84D7D" w14:textId="77777777" w:rsidR="00CA033D" w:rsidRDefault="00CA033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sz w:val="22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1912B" w14:textId="77777777" w:rsidR="00CA033D" w:rsidRPr="00225DD1" w:rsidRDefault="00CA033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lang w:val="it-IT"/>
              </w:rPr>
            </w:pPr>
          </w:p>
        </w:tc>
      </w:tr>
      <w:tr w:rsidR="00CA033D" w14:paraId="0C17D79C" w14:textId="77777777" w:rsidTr="00E769E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C9EDC" w14:textId="77777777" w:rsidR="00CA033D" w:rsidRDefault="00B77AED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73AC2" w14:textId="77777777" w:rsidR="00CA033D" w:rsidRDefault="00CA033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sz w:val="22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60056" w14:textId="77777777" w:rsidR="00CA033D" w:rsidRPr="00225DD1" w:rsidRDefault="00CA033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lang w:val="it-IT"/>
              </w:rPr>
            </w:pPr>
          </w:p>
        </w:tc>
      </w:tr>
      <w:tr w:rsidR="00CA033D" w14:paraId="5C52F077" w14:textId="77777777" w:rsidTr="00E769E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73286" w14:textId="77777777" w:rsidR="00CA033D" w:rsidRDefault="00B77AED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9F0A8" w14:textId="77777777" w:rsidR="00CA033D" w:rsidRDefault="00CA033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sz w:val="22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23CCB" w14:textId="77777777" w:rsidR="00CA033D" w:rsidRPr="00225DD1" w:rsidRDefault="00CA033D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 w:cs="Arial Narrow"/>
                <w:sz w:val="24"/>
                <w:lang w:val="it-IT"/>
              </w:rPr>
            </w:pPr>
          </w:p>
        </w:tc>
      </w:tr>
      <w:tr w:rsidR="00CA033D" w14:paraId="46BBE73D" w14:textId="77777777" w:rsidTr="00E769E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FF253" w14:textId="77777777" w:rsidR="00CA033D" w:rsidRDefault="00751CB4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P</w:t>
            </w:r>
            <w:r w:rsidR="00E769EB">
              <w:rPr>
                <w:rFonts w:ascii="Arial Narrow" w:hAnsi="Arial Narrow" w:cs="Arial Narrow"/>
                <w:b w:val="0"/>
                <w:lang w:val="it-IT"/>
              </w:rPr>
              <w:t>EC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05CFA" w14:textId="77777777" w:rsidR="00CA033D" w:rsidRDefault="00CA033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sz w:val="22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BC25A" w14:textId="77777777" w:rsidR="00CA033D" w:rsidRPr="00225DD1" w:rsidRDefault="00CA033D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 w:cs="Arial Narrow"/>
                <w:sz w:val="24"/>
                <w:lang w:val="it-IT"/>
              </w:rPr>
            </w:pPr>
          </w:p>
        </w:tc>
      </w:tr>
      <w:tr w:rsidR="00CA033D" w14:paraId="768F9659" w14:textId="77777777" w:rsidTr="00E769E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2E242" w14:textId="77777777" w:rsidR="00CA033D" w:rsidRDefault="00B77AED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EC24F" w14:textId="77777777" w:rsidR="00CA033D" w:rsidRDefault="00CA033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sz w:val="22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143B7" w14:textId="77777777" w:rsidR="00CA033D" w:rsidRPr="00225DD1" w:rsidRDefault="00CA033D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 w:cs="Arial Narrow"/>
                <w:sz w:val="24"/>
                <w:lang w:val="it-IT"/>
              </w:rPr>
            </w:pPr>
          </w:p>
        </w:tc>
      </w:tr>
      <w:tr w:rsidR="00CA033D" w14:paraId="3CFAC917" w14:textId="77777777" w:rsidTr="00E769E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7D07C" w14:textId="77777777" w:rsidR="00CA033D" w:rsidRDefault="00B77AED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62480" w14:textId="77777777" w:rsidR="00CA033D" w:rsidRDefault="00CA033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31B4B" w14:textId="77777777" w:rsidR="00CA033D" w:rsidRDefault="00CA033D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  <w:tr w:rsidR="00CA033D" w14:paraId="345D2C9A" w14:textId="77777777" w:rsidTr="00E769E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3DB6" w14:textId="77777777" w:rsidR="00CA033D" w:rsidRDefault="00B77AED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95E76" w14:textId="77777777" w:rsidR="00CA033D" w:rsidRDefault="00CA033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9ABB6" w14:textId="77777777" w:rsidR="00CA033D" w:rsidRDefault="00CA033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</w:pPr>
          </w:p>
        </w:tc>
      </w:tr>
    </w:tbl>
    <w:p w14:paraId="7584CE5C" w14:textId="77777777" w:rsidR="00DB2A21" w:rsidRDefault="00DB2A21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02ED8507" w14:textId="77777777" w:rsidR="00083A56" w:rsidRDefault="00083A56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294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</w:tblGrid>
      <w:tr w:rsidR="00CA033D" w14:paraId="5DFB2A50" w14:textId="77777777" w:rsidTr="00A0194F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51CB5" w14:textId="77777777" w:rsidR="005D0D02" w:rsidRPr="00A0194F" w:rsidRDefault="00B77AED" w:rsidP="00A0194F">
            <w:pPr>
              <w:pStyle w:val="Aeeaoaeaa1"/>
              <w:widowControl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079338D3" w14:textId="77777777" w:rsidR="00A0194F" w:rsidRDefault="00A0194F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0194F" w:rsidRPr="00A0194F" w14:paraId="1E83BC63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7B07F" w14:textId="77777777" w:rsidR="00A0194F" w:rsidRPr="00D56E56" w:rsidRDefault="00A0194F" w:rsidP="00A0194F">
            <w:pPr>
              <w:widowControl/>
              <w:spacing w:before="20" w:after="20"/>
              <w:jc w:val="right"/>
              <w:rPr>
                <w:rFonts w:ascii="Arial Narrow" w:hAnsi="Arial Narrow" w:cs="Arial Narrow"/>
                <w:sz w:val="22"/>
                <w:szCs w:val="22"/>
                <w:lang w:eastAsia="ko-KR" w:bidi="ar-SA"/>
              </w:rPr>
            </w:pPr>
            <w:r w:rsidRPr="00D56E56">
              <w:rPr>
                <w:rFonts w:ascii="Arial Narrow" w:hAnsi="Arial Narrow" w:cs="Arial Narrow"/>
                <w:sz w:val="22"/>
                <w:szCs w:val="22"/>
                <w:lang w:eastAsia="ko-KR" w:bidi="ar-SA"/>
              </w:rPr>
              <w:t>TITOLI DI STUDIO</w:t>
            </w:r>
          </w:p>
          <w:p w14:paraId="7A3ADAAA" w14:textId="77777777" w:rsidR="00A0194F" w:rsidRDefault="00A0194F" w:rsidP="00A0194F">
            <w:pPr>
              <w:widowControl/>
              <w:spacing w:before="20" w:after="20"/>
              <w:jc w:val="right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  <w:r w:rsidRPr="00A0194F"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  <w:t xml:space="preserve">(indicare i titoli di studio conseguiti: laurea triennale, laurea magistrale, laurea VO, master, </w:t>
            </w:r>
            <w:r w:rsidR="00E769EB" w:rsidRPr="00A0194F"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  <w:t>specializzazioni</w:t>
            </w:r>
            <w:r w:rsidRPr="00A0194F"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  <w:t>, dottorati di ricerca )</w:t>
            </w:r>
          </w:p>
          <w:p w14:paraId="3EE3A67E" w14:textId="77777777" w:rsidR="008A151D" w:rsidRPr="00A0194F" w:rsidRDefault="008A151D" w:rsidP="00A0194F">
            <w:pPr>
              <w:widowControl/>
              <w:spacing w:before="20" w:after="20"/>
              <w:jc w:val="right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6F7A1" w14:textId="77777777" w:rsidR="00A0194F" w:rsidRPr="00A0194F" w:rsidRDefault="00A0194F" w:rsidP="00A0194F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6BCBE" w14:textId="77777777" w:rsidR="00A0194F" w:rsidRPr="00A0194F" w:rsidRDefault="00175157" w:rsidP="00A0194F">
            <w:pPr>
              <w:widowControl/>
              <w:spacing w:before="20" w:after="20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  <w:r w:rsidRPr="00175157"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  <w:t>[ Iniziare con le informazioni più recenti ed elencare separatamente ciascun corso pertinente frequentato con successo. ]</w:t>
            </w:r>
          </w:p>
        </w:tc>
      </w:tr>
      <w:tr w:rsidR="00A0194F" w:rsidRPr="00A0194F" w14:paraId="37ABB3B6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EE314" w14:textId="77777777" w:rsidR="00A0194F" w:rsidRPr="00A0194F" w:rsidRDefault="00A0194F" w:rsidP="00A0194F">
            <w:pPr>
              <w:widowControl/>
              <w:spacing w:before="20" w:after="20"/>
              <w:jc w:val="right"/>
              <w:rPr>
                <w:rFonts w:ascii="Times New Roman" w:hAnsi="Times New Roman" w:cs="Times New Roman"/>
                <w:i/>
                <w:sz w:val="16"/>
                <w:szCs w:val="20"/>
                <w:lang w:val="en-US" w:eastAsia="ko-KR" w:bidi="ar-SA"/>
              </w:rPr>
            </w:pPr>
            <w:r w:rsidRPr="00A0194F"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  <w:t>• Date (da – a)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A4A30" w14:textId="77777777" w:rsidR="00A0194F" w:rsidRPr="00A0194F" w:rsidRDefault="00A0194F" w:rsidP="00A0194F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CD7B3" w14:textId="77777777" w:rsidR="00A0194F" w:rsidRPr="00A0194F" w:rsidRDefault="00A0194F" w:rsidP="00A0194F">
            <w:pPr>
              <w:widowControl/>
              <w:spacing w:before="20" w:after="20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</w:p>
        </w:tc>
      </w:tr>
      <w:tr w:rsidR="00A0194F" w:rsidRPr="00A0194F" w14:paraId="74BA7EC1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A241C" w14:textId="77777777" w:rsidR="00A0194F" w:rsidRPr="00A0194F" w:rsidRDefault="00A0194F" w:rsidP="00A0194F">
            <w:pPr>
              <w:widowControl/>
              <w:spacing w:before="20" w:after="20"/>
              <w:jc w:val="right"/>
              <w:rPr>
                <w:rFonts w:ascii="Times New Roman" w:hAnsi="Times New Roman" w:cs="Times New Roman"/>
                <w:i/>
                <w:sz w:val="16"/>
                <w:szCs w:val="20"/>
                <w:lang w:eastAsia="ko-KR" w:bidi="ar-SA"/>
              </w:rPr>
            </w:pPr>
            <w:r w:rsidRPr="00A0194F"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  <w:t>• Nome e tipo di istituto di istruzione o formazione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81B96" w14:textId="77777777" w:rsidR="00A0194F" w:rsidRPr="00A0194F" w:rsidRDefault="00A0194F" w:rsidP="00A0194F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74C64" w14:textId="77777777" w:rsidR="00A0194F" w:rsidRPr="00A0194F" w:rsidRDefault="00A0194F" w:rsidP="00A0194F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</w:p>
        </w:tc>
      </w:tr>
      <w:tr w:rsidR="00A0194F" w:rsidRPr="00A0194F" w14:paraId="0974FA94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D9791" w14:textId="77777777" w:rsidR="00A0194F" w:rsidRPr="00A0194F" w:rsidRDefault="00A0194F" w:rsidP="00A0194F">
            <w:pPr>
              <w:widowControl/>
              <w:spacing w:before="20" w:after="20"/>
              <w:jc w:val="right"/>
              <w:rPr>
                <w:rFonts w:ascii="Times New Roman" w:hAnsi="Times New Roman" w:cs="Times New Roman"/>
                <w:i/>
                <w:sz w:val="16"/>
                <w:szCs w:val="20"/>
                <w:lang w:eastAsia="ko-KR" w:bidi="ar-SA"/>
              </w:rPr>
            </w:pPr>
            <w:r w:rsidRPr="00A0194F"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  <w:t>• Principali materie / abilità professionali oggetto dello studio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C6D6C" w14:textId="77777777" w:rsidR="00A0194F" w:rsidRPr="00A0194F" w:rsidRDefault="00A0194F" w:rsidP="00A0194F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E7040" w14:textId="77777777" w:rsidR="00A0194F" w:rsidRPr="00A0194F" w:rsidRDefault="00A0194F" w:rsidP="00A0194F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</w:p>
        </w:tc>
      </w:tr>
      <w:tr w:rsidR="00A0194F" w:rsidRPr="00A0194F" w14:paraId="00B427F7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DC380" w14:textId="77777777" w:rsidR="00A0194F" w:rsidRPr="00A0194F" w:rsidRDefault="00A0194F" w:rsidP="00A0194F">
            <w:pPr>
              <w:widowControl/>
              <w:spacing w:before="20" w:after="20"/>
              <w:jc w:val="right"/>
              <w:rPr>
                <w:rFonts w:ascii="Times New Roman" w:hAnsi="Times New Roman" w:cs="Times New Roman"/>
                <w:i/>
                <w:sz w:val="16"/>
                <w:szCs w:val="20"/>
                <w:lang w:val="en-US" w:eastAsia="ko-KR" w:bidi="ar-SA"/>
              </w:rPr>
            </w:pPr>
            <w:r w:rsidRPr="00A0194F"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  <w:t>• Qualifica conseguita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1E721" w14:textId="77777777" w:rsidR="00A0194F" w:rsidRPr="00A0194F" w:rsidRDefault="00A0194F" w:rsidP="00A0194F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CD0D4" w14:textId="77777777" w:rsidR="00A0194F" w:rsidRPr="00A0194F" w:rsidRDefault="00A0194F" w:rsidP="00A0194F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</w:p>
        </w:tc>
      </w:tr>
      <w:tr w:rsidR="00A0194F" w:rsidRPr="00A0194F" w14:paraId="231482B2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DE522" w14:textId="77777777" w:rsidR="00A0194F" w:rsidRPr="00A0194F" w:rsidRDefault="00A0194F" w:rsidP="00A0194F">
            <w:pPr>
              <w:widowControl/>
              <w:spacing w:before="20" w:after="20"/>
              <w:jc w:val="right"/>
              <w:rPr>
                <w:rFonts w:ascii="Times New Roman" w:hAnsi="Times New Roman" w:cs="Times New Roman"/>
                <w:i/>
                <w:sz w:val="16"/>
                <w:szCs w:val="20"/>
                <w:lang w:eastAsia="ko-KR" w:bidi="ar-SA"/>
              </w:rPr>
            </w:pPr>
            <w:r w:rsidRPr="00A0194F"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  <w:t>• Livello nella classificazione nazionale (se pertinente</w:t>
            </w:r>
            <w:r w:rsidRPr="00A0194F">
              <w:rPr>
                <w:rFonts w:ascii="Arial Narrow" w:hAnsi="Arial Narrow" w:cs="Arial Narrow"/>
                <w:sz w:val="16"/>
                <w:szCs w:val="20"/>
                <w:lang w:eastAsia="ko-KR" w:bidi="ar-SA"/>
              </w:rPr>
              <w:t>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BF7E3" w14:textId="77777777" w:rsidR="00A0194F" w:rsidRPr="00A0194F" w:rsidRDefault="00A0194F" w:rsidP="00A0194F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176B9" w14:textId="77777777" w:rsidR="00A0194F" w:rsidRPr="00A0194F" w:rsidRDefault="00A0194F" w:rsidP="00A0194F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</w:p>
        </w:tc>
      </w:tr>
    </w:tbl>
    <w:p w14:paraId="64E69C9C" w14:textId="77777777" w:rsidR="00A0194F" w:rsidRDefault="00A0194F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B6242" w:rsidRPr="00A27848" w14:paraId="0C8EBB44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3047B" w14:textId="77777777" w:rsidR="004B6242" w:rsidRPr="00D56E56" w:rsidRDefault="00DB2A21" w:rsidP="001C6020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b/>
                <w:bCs/>
                <w:smallCaps/>
                <w:sz w:val="22"/>
                <w:szCs w:val="18"/>
                <w:lang w:val="it-IT"/>
              </w:rPr>
            </w:pPr>
            <w:r w:rsidRPr="00D56E56">
              <w:rPr>
                <w:rFonts w:ascii="Arial Narrow" w:hAnsi="Arial Narrow" w:cs="Arial Narrow"/>
                <w:smallCaps/>
                <w:sz w:val="22"/>
                <w:szCs w:val="18"/>
                <w:lang w:val="it-IT"/>
              </w:rPr>
              <w:t>pubblicazion</w:t>
            </w:r>
            <w:r w:rsidR="004B6242" w:rsidRPr="00D56E56">
              <w:rPr>
                <w:rFonts w:ascii="Arial Narrow" w:hAnsi="Arial Narrow" w:cs="Arial Narrow"/>
                <w:smallCaps/>
                <w:sz w:val="22"/>
                <w:szCs w:val="18"/>
                <w:lang w:val="it-IT"/>
              </w:rPr>
              <w:t>i</w:t>
            </w:r>
          </w:p>
          <w:p w14:paraId="3A9FCD88" w14:textId="77777777" w:rsidR="004B6242" w:rsidRPr="00225DD1" w:rsidRDefault="004B6242" w:rsidP="001C6020">
            <w:pPr>
              <w:pStyle w:val="Aeeaoaeaa1"/>
              <w:widowControl/>
              <w:ind w:left="250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 w:rsidRPr="00293F09">
              <w:rPr>
                <w:rFonts w:ascii="Arial Narrow" w:hAnsi="Arial Narrow" w:cs="Arial Narrow"/>
                <w:b w:val="0"/>
                <w:bCs/>
                <w:smallCaps/>
                <w:sz w:val="24"/>
                <w:lang w:val="it-IT"/>
              </w:rPr>
              <w:t>(</w:t>
            </w:r>
            <w:r w:rsidRPr="00293F09">
              <w:rPr>
                <w:rFonts w:ascii="Arial Narrow" w:hAnsi="Arial Narrow" w:cs="Arial Narrow"/>
                <w:b w:val="0"/>
                <w:bCs/>
                <w:szCs w:val="16"/>
                <w:lang w:val="it-IT"/>
              </w:rPr>
              <w:t>inerenti al profilo previsto nell’avviso di selezione</w:t>
            </w:r>
            <w:r w:rsidR="0005171A">
              <w:rPr>
                <w:rFonts w:ascii="Arial Narrow" w:hAnsi="Arial Narrow" w:cs="Arial Narrow"/>
                <w:b w:val="0"/>
                <w:bCs/>
                <w:szCs w:val="16"/>
                <w:lang w:val="it-IT"/>
              </w:rPr>
              <w:t xml:space="preserve"> – max 10</w:t>
            </w:r>
            <w:r w:rsidR="00DD558F">
              <w:rPr>
                <w:rFonts w:ascii="Arial Narrow" w:hAnsi="Arial Narrow" w:cs="Arial Narrow"/>
                <w:b w:val="0"/>
                <w:bCs/>
                <w:szCs w:val="16"/>
                <w:lang w:val="it-IT"/>
              </w:rPr>
              <w:t>)</w:t>
            </w:r>
          </w:p>
          <w:p w14:paraId="1F9CB526" w14:textId="77777777" w:rsidR="004B6242" w:rsidRDefault="004B6242" w:rsidP="00083A56">
            <w:pPr>
              <w:pStyle w:val="Aaoeeu"/>
              <w:widowControl/>
              <w:spacing w:before="20" w:after="20"/>
              <w:ind w:right="33"/>
              <w:rPr>
                <w:rFonts w:ascii="Arial Narrow" w:hAnsi="Arial Narrow" w:cs="Arial Narrow"/>
                <w:i/>
                <w:sz w:val="18"/>
                <w:lang w:val="it-IT"/>
              </w:rPr>
            </w:pPr>
            <w:r>
              <w:rPr>
                <w:rFonts w:ascii="Arial Narrow" w:hAnsi="Arial Narrow" w:cs="Arial Narrow"/>
                <w:i/>
                <w:sz w:val="18"/>
                <w:lang w:val="it-IT"/>
              </w:rPr>
              <w:t>.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E2501" w14:textId="77777777" w:rsidR="004B6242" w:rsidRDefault="004B6242" w:rsidP="001C6020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i/>
                <w:smallCaps/>
                <w:sz w:val="18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E8C07" w14:textId="77777777" w:rsidR="004B6242" w:rsidRPr="00A27848" w:rsidRDefault="004B6242" w:rsidP="001C6020">
            <w:pPr>
              <w:pStyle w:val="Eaoaeaa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lang w:val="it-IT"/>
              </w:rPr>
              <w:t>Riportare bibliografia ]</w:t>
            </w:r>
          </w:p>
        </w:tc>
      </w:tr>
    </w:tbl>
    <w:p w14:paraId="5AB2E78F" w14:textId="77777777" w:rsidR="004B6242" w:rsidRDefault="004B6242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53719" w14:paraId="77D131E6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A3A35" w14:textId="77777777" w:rsidR="00653719" w:rsidRPr="00D56E56" w:rsidRDefault="00DB2A21" w:rsidP="001C6020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</w:pPr>
            <w:r w:rsidRPr="00D56E56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>corsi di formazione</w:t>
            </w:r>
          </w:p>
          <w:p w14:paraId="3247D441" w14:textId="77777777" w:rsidR="00653719" w:rsidRPr="00225DD1" w:rsidRDefault="00653719" w:rsidP="001C6020">
            <w:pPr>
              <w:pStyle w:val="Aeeaoaeaa1"/>
              <w:widowControl/>
              <w:ind w:left="250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 w:rsidRPr="00293F09">
              <w:rPr>
                <w:rFonts w:ascii="Arial Narrow" w:hAnsi="Arial Narrow" w:cs="Arial Narrow"/>
                <w:b w:val="0"/>
                <w:bCs/>
                <w:smallCaps/>
                <w:sz w:val="24"/>
                <w:lang w:val="it-IT"/>
              </w:rPr>
              <w:t>(</w:t>
            </w:r>
            <w:r w:rsidRPr="00717D9C">
              <w:rPr>
                <w:rFonts w:ascii="Arial Narrow" w:hAnsi="Arial Narrow" w:cs="Arial Narrow"/>
                <w:b w:val="0"/>
                <w:bCs/>
                <w:szCs w:val="16"/>
                <w:lang w:val="it-IT"/>
              </w:rPr>
              <w:t>in qualità di docente o discente</w:t>
            </w:r>
            <w:r w:rsidRPr="00717D9C">
              <w:rPr>
                <w:rFonts w:ascii="Arial Narrow" w:hAnsi="Arial Narrow" w:cs="Arial Narrow"/>
                <w:b w:val="0"/>
                <w:bCs/>
                <w:smallCaps/>
                <w:szCs w:val="16"/>
                <w:lang w:val="it-IT"/>
              </w:rPr>
              <w:t xml:space="preserve"> </w:t>
            </w:r>
            <w:r w:rsidRPr="00293F09">
              <w:rPr>
                <w:rFonts w:ascii="Arial Narrow" w:hAnsi="Arial Narrow" w:cs="Arial Narrow"/>
                <w:b w:val="0"/>
                <w:bCs/>
                <w:szCs w:val="16"/>
                <w:lang w:val="it-IT"/>
              </w:rPr>
              <w:t>inerenti al profilo previsto nell’avviso di selezione</w:t>
            </w:r>
            <w:r w:rsidR="00DD558F">
              <w:rPr>
                <w:rFonts w:ascii="Arial Narrow" w:hAnsi="Arial Narrow" w:cs="Arial Narrow"/>
                <w:b w:val="0"/>
                <w:bCs/>
                <w:szCs w:val="16"/>
                <w:lang w:val="it-IT"/>
              </w:rPr>
              <w:t>)</w:t>
            </w:r>
          </w:p>
          <w:p w14:paraId="08A682A8" w14:textId="77777777" w:rsidR="00653719" w:rsidRDefault="00653719" w:rsidP="001C6020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i/>
                <w:sz w:val="18"/>
                <w:lang w:val="it-IT"/>
              </w:rPr>
            </w:pPr>
            <w:r>
              <w:rPr>
                <w:rFonts w:ascii="Arial Narrow" w:hAnsi="Arial Narrow" w:cs="Arial Narrow"/>
                <w:i/>
                <w:sz w:val="18"/>
                <w:lang w:val="it-IT"/>
              </w:rPr>
              <w:t>.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F0D9E" w14:textId="77777777" w:rsidR="00653719" w:rsidRDefault="00653719" w:rsidP="001C6020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i/>
                <w:smallCaps/>
                <w:sz w:val="18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A5524" w14:textId="77777777" w:rsidR="00653719" w:rsidRPr="00A27848" w:rsidRDefault="00653719" w:rsidP="001C6020">
            <w:pPr>
              <w:pStyle w:val="Eaoaeaa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lang w:val="it-IT"/>
              </w:rPr>
              <w:t>Riportare titolo del corso e ente ]</w:t>
            </w:r>
          </w:p>
        </w:tc>
      </w:tr>
    </w:tbl>
    <w:p w14:paraId="2F742D02" w14:textId="77777777" w:rsidR="00DB2A21" w:rsidRDefault="00DB2A21" w:rsidP="00DB2A21">
      <w:pPr>
        <w:widowControl/>
        <w:rPr>
          <w:rFonts w:ascii="Arial Narrow" w:hAnsi="Arial Narrow" w:cs="Arial Narrow"/>
          <w:sz w:val="20"/>
          <w:szCs w:val="20"/>
          <w:lang w:eastAsia="ko-KR" w:bidi="ar-SA"/>
        </w:rPr>
      </w:pPr>
    </w:p>
    <w:p w14:paraId="16EF614C" w14:textId="77777777" w:rsidR="00083A56" w:rsidRPr="00DB2A21" w:rsidRDefault="00083A56" w:rsidP="00DB2A21">
      <w:pPr>
        <w:widowControl/>
        <w:rPr>
          <w:rFonts w:ascii="Arial Narrow" w:hAnsi="Arial Narrow" w:cs="Arial Narrow"/>
          <w:sz w:val="20"/>
          <w:szCs w:val="20"/>
          <w:lang w:eastAsia="ko-KR" w:bidi="ar-SA"/>
        </w:rPr>
      </w:pPr>
    </w:p>
    <w:tbl>
      <w:tblPr>
        <w:tblW w:w="1042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7479"/>
      </w:tblGrid>
      <w:tr w:rsidR="00175157" w:rsidRPr="00DB2A21" w14:paraId="12FDC9E0" w14:textId="77777777" w:rsidTr="00175157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46398" w14:textId="77777777" w:rsidR="00175157" w:rsidRPr="00DB2A21" w:rsidRDefault="00175157" w:rsidP="00175157">
            <w:pPr>
              <w:keepNext/>
              <w:widowControl/>
              <w:jc w:val="right"/>
              <w:rPr>
                <w:rFonts w:ascii="Arial Narrow" w:hAnsi="Arial Narrow" w:cs="Arial Narrow"/>
                <w:b/>
                <w:smallCaps/>
                <w:szCs w:val="20"/>
                <w:lang w:eastAsia="ko-KR" w:bidi="ar-SA"/>
              </w:rPr>
            </w:pPr>
            <w:r w:rsidRPr="00DB2A21">
              <w:rPr>
                <w:rFonts w:ascii="Arial Narrow" w:hAnsi="Arial Narrow" w:cs="Arial Narrow"/>
                <w:b/>
                <w:smallCaps/>
                <w:szCs w:val="20"/>
                <w:lang w:eastAsia="ko-KR" w:bidi="ar-SA"/>
              </w:rPr>
              <w:t xml:space="preserve">Esperienze lavorative </w:t>
            </w:r>
          </w:p>
          <w:p w14:paraId="241DA6E5" w14:textId="77777777" w:rsidR="00175157" w:rsidRPr="00DB2A21" w:rsidRDefault="00175157" w:rsidP="00175157">
            <w:pPr>
              <w:keepNext/>
              <w:widowControl/>
              <w:jc w:val="right"/>
              <w:rPr>
                <w:rFonts w:ascii="Arial Narrow" w:hAnsi="Arial Narrow" w:cs="Arial Narrow"/>
                <w:b/>
                <w:smallCaps/>
                <w:szCs w:val="20"/>
                <w:lang w:eastAsia="ko-KR" w:bidi="ar-SA"/>
              </w:rPr>
            </w:pPr>
            <w:r w:rsidRPr="00DB2A21">
              <w:rPr>
                <w:rFonts w:ascii="Arial Narrow" w:hAnsi="Arial Narrow" w:cs="Arial Narrow"/>
                <w:bCs/>
                <w:sz w:val="20"/>
                <w:szCs w:val="16"/>
                <w:lang w:eastAsia="ko-KR" w:bidi="ar-SA"/>
              </w:rPr>
              <w:t>(inerenti alle attività previste nell’avviso di selezione)</w:t>
            </w:r>
          </w:p>
        </w:tc>
        <w:tc>
          <w:tcPr>
            <w:tcW w:w="7479" w:type="dxa"/>
            <w:vAlign w:val="center"/>
          </w:tcPr>
          <w:p w14:paraId="20986F97" w14:textId="77777777" w:rsidR="00175157" w:rsidRPr="00DB2A21" w:rsidRDefault="00175157" w:rsidP="00175157">
            <w:pPr>
              <w:keepNext/>
              <w:widowControl/>
              <w:jc w:val="center"/>
              <w:rPr>
                <w:rFonts w:ascii="Arial Narrow" w:hAnsi="Arial Narrow" w:cs="Arial Narrow"/>
                <w:b/>
                <w:smallCaps/>
                <w:szCs w:val="20"/>
                <w:lang w:eastAsia="ko-KR" w:bidi="ar-SA"/>
              </w:rPr>
            </w:pPr>
            <w:r w:rsidRPr="00DB2A21">
              <w:rPr>
                <w:rFonts w:ascii="Arial Narrow" w:hAnsi="Arial Narrow" w:cs="Arial Narrow"/>
                <w:sz w:val="18"/>
                <w:szCs w:val="18"/>
                <w:lang w:eastAsia="ko-KR" w:bidi="ar-SA"/>
              </w:rPr>
              <w:t>[ Iniziare con le informazioni più recenti ed elencare separatamente ciascun impiego pertinente ricoperto. ]</w:t>
            </w:r>
          </w:p>
        </w:tc>
      </w:tr>
    </w:tbl>
    <w:p w14:paraId="2D365DEF" w14:textId="77777777" w:rsidR="00DB2A21" w:rsidRPr="00DB2A21" w:rsidRDefault="007476CF" w:rsidP="00DB2A21">
      <w:pPr>
        <w:widowControl/>
        <w:jc w:val="both"/>
        <w:rPr>
          <w:rFonts w:ascii="Arial Narrow" w:hAnsi="Arial Narrow" w:cs="Arial Narrow"/>
          <w:b/>
          <w:sz w:val="20"/>
          <w:szCs w:val="20"/>
          <w:lang w:eastAsia="ko-KR" w:bidi="ar-SA"/>
        </w:rPr>
      </w:pPr>
      <w:r>
        <w:rPr>
          <w:noProof/>
        </w:rPr>
        <w:lastRenderedPageBreak/>
        <w:pict w14:anchorId="01D36D85">
          <v:shape id="_x0000_s1028" type="#_x0000_t32" style="position:absolute;left:0;text-align:left;margin-left:189.6pt;margin-top:53.8pt;width:0;height:752.7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" strokeweight=".26008mm">
            <v:stroke joinstyle="miter" endcap="square"/>
            <w10:wrap anchorx="page" anchory="page"/>
          </v:shape>
        </w:pict>
      </w: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B2A21" w:rsidRPr="00DB2A21" w14:paraId="69FEC690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E5F36" w14:textId="77777777" w:rsidR="00626C93" w:rsidRPr="00DB2A21" w:rsidRDefault="00DB2A21" w:rsidP="00175157">
            <w:pPr>
              <w:widowControl/>
              <w:spacing w:before="20" w:after="20"/>
              <w:jc w:val="right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  <w:r w:rsidRPr="00DB2A21">
              <w:rPr>
                <w:rFonts w:ascii="Arial Narrow" w:hAnsi="Arial Narrow" w:cs="Arial Narrow"/>
                <w:b/>
                <w:sz w:val="20"/>
                <w:szCs w:val="20"/>
                <w:lang w:eastAsia="ko-KR" w:bidi="ar-SA"/>
              </w:rPr>
              <w:t xml:space="preserve">• </w:t>
            </w:r>
            <w:r w:rsidRPr="00DB2A21"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  <w:t>Date (da – a)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755BD" w14:textId="77777777" w:rsidR="00DB2A21" w:rsidRPr="00DB2A21" w:rsidRDefault="00DB2A21" w:rsidP="00DB2A21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szCs w:val="20"/>
                <w:lang w:eastAsia="ko-KR" w:bidi="ar-SA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0F333" w14:textId="77777777" w:rsidR="00DB2A21" w:rsidRPr="00DB2A21" w:rsidRDefault="00DB2A21" w:rsidP="00DB2A21">
            <w:pPr>
              <w:widowControl/>
              <w:spacing w:before="20" w:after="20"/>
              <w:rPr>
                <w:rFonts w:ascii="Times New Roman" w:hAnsi="Times New Roman" w:cs="Times New Roman"/>
                <w:i/>
                <w:sz w:val="16"/>
                <w:szCs w:val="20"/>
                <w:lang w:eastAsia="ko-KR" w:bidi="ar-SA"/>
              </w:rPr>
            </w:pPr>
          </w:p>
        </w:tc>
      </w:tr>
      <w:tr w:rsidR="00DB2A21" w:rsidRPr="00DB2A21" w14:paraId="3F8C9837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476C0" w14:textId="77777777" w:rsidR="00D56E56" w:rsidRPr="00DB2A21" w:rsidRDefault="00DB2A21" w:rsidP="00175157">
            <w:pPr>
              <w:widowControl/>
              <w:spacing w:before="20" w:after="20"/>
              <w:jc w:val="right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  <w:r w:rsidRPr="00DB2A21">
              <w:rPr>
                <w:rFonts w:ascii="Arial Narrow" w:hAnsi="Arial Narrow" w:cs="Arial Narrow"/>
                <w:b/>
                <w:sz w:val="20"/>
                <w:szCs w:val="20"/>
                <w:lang w:eastAsia="ko-KR" w:bidi="ar-SA"/>
              </w:rPr>
              <w:t xml:space="preserve">• </w:t>
            </w:r>
            <w:r w:rsidRPr="00DB2A21"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  <w:t>Nome e indirizzo del datore di lavoro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C87EE" w14:textId="77777777" w:rsidR="00DB2A21" w:rsidRPr="00DB2A21" w:rsidRDefault="00DB2A21" w:rsidP="00DB2A21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szCs w:val="20"/>
                <w:lang w:eastAsia="ko-KR" w:bidi="ar-SA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789C2" w14:textId="77777777" w:rsidR="00DB2A21" w:rsidRPr="00DB2A21" w:rsidRDefault="00DB2A21" w:rsidP="00DB2A21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</w:p>
        </w:tc>
      </w:tr>
      <w:tr w:rsidR="00DB2A21" w:rsidRPr="00DB2A21" w14:paraId="5BAED436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84D6D" w14:textId="77777777" w:rsidR="00DB2A21" w:rsidRPr="00DB2A21" w:rsidRDefault="00DB2A21" w:rsidP="00DB2A21">
            <w:pPr>
              <w:widowControl/>
              <w:spacing w:before="20" w:after="20"/>
              <w:jc w:val="right"/>
              <w:rPr>
                <w:rFonts w:ascii="Times New Roman" w:hAnsi="Times New Roman" w:cs="Times New Roman"/>
                <w:i/>
                <w:sz w:val="16"/>
                <w:szCs w:val="20"/>
                <w:lang w:eastAsia="ko-KR" w:bidi="ar-SA"/>
              </w:rPr>
            </w:pPr>
            <w:r w:rsidRPr="00DB2A21">
              <w:rPr>
                <w:rFonts w:ascii="Arial Narrow" w:hAnsi="Arial Narrow" w:cs="Arial Narrow"/>
                <w:b/>
                <w:sz w:val="20"/>
                <w:szCs w:val="20"/>
                <w:lang w:eastAsia="ko-KR" w:bidi="ar-SA"/>
              </w:rPr>
              <w:t xml:space="preserve">• </w:t>
            </w:r>
            <w:r w:rsidRPr="00DB2A21"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  <w:t>Tipo di azienda o settore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F011A" w14:textId="77777777" w:rsidR="00DB2A21" w:rsidRPr="00DB2A21" w:rsidRDefault="00DB2A21" w:rsidP="00DB2A21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A0642" w14:textId="77777777" w:rsidR="00DB2A21" w:rsidRPr="00DB2A21" w:rsidRDefault="00DB2A21" w:rsidP="00DB2A21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</w:p>
        </w:tc>
      </w:tr>
      <w:tr w:rsidR="00DB2A21" w:rsidRPr="00DB2A21" w14:paraId="2DBAEA18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00B55" w14:textId="77777777" w:rsidR="00DB2A21" w:rsidRPr="00DB2A21" w:rsidRDefault="00DB2A21" w:rsidP="00DB2A21">
            <w:pPr>
              <w:widowControl/>
              <w:spacing w:before="20" w:after="20"/>
              <w:jc w:val="right"/>
              <w:rPr>
                <w:rFonts w:ascii="Times New Roman" w:hAnsi="Times New Roman" w:cs="Times New Roman"/>
                <w:i/>
                <w:sz w:val="16"/>
                <w:szCs w:val="20"/>
                <w:lang w:val="en-US" w:eastAsia="ko-KR" w:bidi="ar-SA"/>
              </w:rPr>
            </w:pPr>
            <w:r w:rsidRPr="00DB2A21">
              <w:rPr>
                <w:rFonts w:ascii="Arial Narrow" w:hAnsi="Arial Narrow" w:cs="Arial Narrow"/>
                <w:b/>
                <w:sz w:val="20"/>
                <w:szCs w:val="20"/>
                <w:lang w:eastAsia="ko-KR" w:bidi="ar-SA"/>
              </w:rPr>
              <w:t xml:space="preserve">• </w:t>
            </w:r>
            <w:r w:rsidRPr="00DB2A21"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  <w:t>Tipo di impiego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FB56A" w14:textId="77777777" w:rsidR="00DB2A21" w:rsidRPr="00DB2A21" w:rsidRDefault="00DB2A21" w:rsidP="00DB2A21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szCs w:val="20"/>
                <w:lang w:eastAsia="ko-KR" w:bidi="ar-SA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F6ECF" w14:textId="77777777" w:rsidR="00DB2A21" w:rsidRPr="00DB2A21" w:rsidRDefault="00DB2A21" w:rsidP="00DB2A21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</w:p>
        </w:tc>
      </w:tr>
      <w:tr w:rsidR="00DB2A21" w:rsidRPr="00DB2A21" w14:paraId="7E65684A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36DF6" w14:textId="77777777" w:rsidR="00DB2A21" w:rsidRPr="00DB2A21" w:rsidRDefault="00DB2A21" w:rsidP="00DB2A21">
            <w:pPr>
              <w:widowControl/>
              <w:spacing w:before="20" w:after="20"/>
              <w:jc w:val="right"/>
              <w:rPr>
                <w:rFonts w:ascii="Times New Roman" w:hAnsi="Times New Roman" w:cs="Times New Roman"/>
                <w:i/>
                <w:sz w:val="16"/>
                <w:szCs w:val="20"/>
                <w:lang w:val="en-US" w:eastAsia="ko-KR" w:bidi="ar-SA"/>
              </w:rPr>
            </w:pPr>
            <w:r w:rsidRPr="00DB2A21">
              <w:rPr>
                <w:rFonts w:ascii="Arial Narrow" w:hAnsi="Arial Narrow" w:cs="Arial Narrow"/>
                <w:b/>
                <w:sz w:val="20"/>
                <w:szCs w:val="20"/>
                <w:lang w:eastAsia="ko-KR" w:bidi="ar-SA"/>
              </w:rPr>
              <w:t xml:space="preserve">• </w:t>
            </w:r>
            <w:r w:rsidRPr="00DB2A21"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  <w:t>Principali mansioni e responsabilità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E6F00" w14:textId="77777777" w:rsidR="00DB2A21" w:rsidRPr="00DB2A21" w:rsidRDefault="00DB2A21" w:rsidP="00DB2A21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szCs w:val="20"/>
                <w:lang w:eastAsia="ko-KR" w:bidi="ar-SA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53DEC" w14:textId="77777777" w:rsidR="00DB2A21" w:rsidRPr="00DB2A21" w:rsidRDefault="00DB2A21" w:rsidP="00DB2A21">
            <w:pPr>
              <w:widowControl/>
              <w:snapToGrid w:val="0"/>
              <w:spacing w:before="20" w:after="20"/>
              <w:rPr>
                <w:rFonts w:ascii="Arial Narrow" w:hAnsi="Arial Narrow" w:cs="Arial Narrow"/>
                <w:sz w:val="20"/>
                <w:szCs w:val="20"/>
                <w:lang w:eastAsia="ko-KR" w:bidi="ar-SA"/>
              </w:rPr>
            </w:pPr>
          </w:p>
        </w:tc>
      </w:tr>
    </w:tbl>
    <w:p w14:paraId="135ECBC2" w14:textId="77777777" w:rsidR="00DB2A21" w:rsidRDefault="00DB2A21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36BB821B" w14:textId="77777777" w:rsidR="00083A56" w:rsidRDefault="00083A56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294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</w:tblGrid>
      <w:tr w:rsidR="00653719" w14:paraId="3E8A0DE1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B1B3A" w14:textId="77777777" w:rsidR="00653719" w:rsidRDefault="00653719" w:rsidP="001C6020">
            <w:pPr>
              <w:pStyle w:val="Aeeaoaeaa1"/>
              <w:widowControl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 w:rsidRPr="00225DD1">
              <w:rPr>
                <w:rFonts w:ascii="Arial Narrow" w:hAnsi="Arial Narrow" w:cs="Arial Narrow"/>
                <w:smallCaps/>
                <w:sz w:val="24"/>
                <w:lang w:val="it-IT"/>
              </w:rPr>
              <w:t xml:space="preserve">Capacità e competenze personali </w:t>
            </w:r>
          </w:p>
          <w:p w14:paraId="57D05C9B" w14:textId="77777777" w:rsidR="00653719" w:rsidRPr="00225DD1" w:rsidRDefault="00653719" w:rsidP="001C6020">
            <w:pPr>
              <w:pStyle w:val="Aeeaoaeaa1"/>
              <w:widowControl/>
              <w:ind w:left="250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 w:rsidRPr="00293F09">
              <w:rPr>
                <w:rFonts w:ascii="Arial Narrow" w:hAnsi="Arial Narrow" w:cs="Arial Narrow"/>
                <w:b w:val="0"/>
                <w:bCs/>
                <w:smallCaps/>
                <w:sz w:val="24"/>
                <w:lang w:val="it-IT"/>
              </w:rPr>
              <w:t>(</w:t>
            </w:r>
            <w:r w:rsidRPr="00293F09">
              <w:rPr>
                <w:rFonts w:ascii="Arial Narrow" w:hAnsi="Arial Narrow" w:cs="Arial Narrow"/>
                <w:b w:val="0"/>
                <w:bCs/>
                <w:szCs w:val="16"/>
                <w:lang w:val="it-IT"/>
              </w:rPr>
              <w:t>inerenti al profilo previsto nell’avviso di selezione</w:t>
            </w:r>
            <w:r w:rsidR="00175157">
              <w:rPr>
                <w:rFonts w:ascii="Arial Narrow" w:hAnsi="Arial Narrow" w:cs="Arial Narrow"/>
                <w:b w:val="0"/>
                <w:bCs/>
                <w:szCs w:val="16"/>
                <w:lang w:val="it-IT"/>
              </w:rPr>
              <w:t>)</w:t>
            </w:r>
          </w:p>
          <w:p w14:paraId="6F7D8CA8" w14:textId="77777777" w:rsidR="00653719" w:rsidRPr="00A27848" w:rsidRDefault="00653719" w:rsidP="001C6020">
            <w:pPr>
              <w:pStyle w:val="Aeeaoaeaa1"/>
              <w:widowControl/>
              <w:rPr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.</w:t>
            </w:r>
          </w:p>
        </w:tc>
      </w:tr>
    </w:tbl>
    <w:p w14:paraId="51434C86" w14:textId="77777777" w:rsidR="00653719" w:rsidRDefault="00653719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53719" w14:paraId="22677B97" w14:textId="77777777" w:rsidTr="00083A56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B9E14" w14:textId="77777777" w:rsidR="00653719" w:rsidRDefault="00653719" w:rsidP="001C6020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lang w:val="it-IT"/>
              </w:rPr>
            </w:pPr>
            <w:r w:rsidRPr="00083A56">
              <w:rPr>
                <w:rFonts w:ascii="Arial Narrow" w:hAnsi="Arial Narrow" w:cs="Arial Narrow"/>
                <w:smallCaps/>
                <w:sz w:val="22"/>
                <w:lang w:val="it-IT"/>
              </w:rPr>
              <w:t>Madrelingua</w:t>
            </w:r>
          </w:p>
          <w:p w14:paraId="0D4C203D" w14:textId="77777777" w:rsidR="00083A56" w:rsidRPr="00083A56" w:rsidRDefault="00083A56" w:rsidP="001C6020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lang w:val="it-IT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D75C3" w14:textId="77777777" w:rsidR="00653719" w:rsidRPr="00083A56" w:rsidRDefault="00653719" w:rsidP="001C6020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sz w:val="24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B9D1F" w14:textId="77777777" w:rsidR="00653719" w:rsidRPr="00083A56" w:rsidRDefault="00653719" w:rsidP="001C6020">
            <w:pPr>
              <w:pStyle w:val="Eaoaeaa"/>
              <w:widowControl/>
              <w:spacing w:before="20" w:after="20"/>
            </w:pPr>
            <w:r w:rsidRPr="00083A56"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 w:rsidRPr="00083A56">
              <w:rPr>
                <w:rFonts w:ascii="Arial Narrow" w:hAnsi="Arial Narrow" w:cs="Arial Narrow"/>
                <w:lang w:val="it-IT"/>
              </w:rPr>
              <w:t>Indicare la madrelingua ]</w:t>
            </w:r>
          </w:p>
        </w:tc>
      </w:tr>
      <w:tr w:rsidR="00653719" w:rsidRPr="00083A56" w14:paraId="6610878C" w14:textId="77777777" w:rsidTr="00083A56">
        <w:tblPrEx>
          <w:tblCellMar>
            <w:top w:w="0" w:type="dxa"/>
            <w:bottom w:w="0" w:type="dxa"/>
          </w:tblCellMar>
        </w:tblPrEx>
        <w:trPr>
          <w:gridAfter w:val="2"/>
          <w:wAfter w:w="7513" w:type="dxa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D14B6" w14:textId="77777777" w:rsidR="00653719" w:rsidRPr="00083A56" w:rsidRDefault="00653719" w:rsidP="001C6020">
            <w:pPr>
              <w:pStyle w:val="Aeeaoaeaa1"/>
              <w:widowControl/>
              <w:rPr>
                <w:rFonts w:ascii="Arial Narrow" w:hAnsi="Arial Narrow" w:cs="Arial Narrow"/>
                <w:b w:val="0"/>
                <w:smallCaps/>
                <w:sz w:val="22"/>
                <w:lang w:val="it-IT"/>
              </w:rPr>
            </w:pPr>
            <w:r w:rsidRPr="00083A56">
              <w:rPr>
                <w:rFonts w:ascii="Arial Narrow" w:hAnsi="Arial Narrow" w:cs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  <w:tr w:rsidR="00653719" w14:paraId="5015B965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CE266" w14:textId="77777777" w:rsidR="00653719" w:rsidRPr="00083A56" w:rsidRDefault="00653719" w:rsidP="001C6020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Arial Narrow" w:hAnsi="Arial Narrow" w:cs="Arial Narrow"/>
                <w:i w:val="0"/>
                <w:lang w:val="it-IT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6230C" w14:textId="77777777" w:rsidR="00653719" w:rsidRPr="00083A56" w:rsidRDefault="00653719" w:rsidP="001C6020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B3B7A" w14:textId="77777777" w:rsidR="00653719" w:rsidRPr="00083A56" w:rsidRDefault="00653719" w:rsidP="001C6020">
            <w:pPr>
              <w:pStyle w:val="Eaoaeaa"/>
              <w:widowControl/>
              <w:spacing w:before="20" w:after="20"/>
            </w:pPr>
            <w:r w:rsidRPr="00083A56"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 w:rsidRPr="00083A56">
              <w:rPr>
                <w:rFonts w:ascii="Arial Narrow" w:hAnsi="Arial Narrow" w:cs="Arial Narrow"/>
                <w:lang w:val="it-IT"/>
              </w:rPr>
              <w:t>Indicare la lingua ]</w:t>
            </w:r>
          </w:p>
        </w:tc>
      </w:tr>
      <w:tr w:rsidR="00653719" w14:paraId="2860D510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63E1E" w14:textId="77777777" w:rsidR="00653719" w:rsidRPr="00083A56" w:rsidRDefault="00653719" w:rsidP="001C6020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</w:pPr>
            <w:r w:rsidRPr="00083A56">
              <w:rPr>
                <w:rFonts w:ascii="Arial Narrow" w:hAnsi="Arial Narrow" w:cs="Arial Narrow"/>
                <w:i w:val="0"/>
                <w:lang w:val="it-IT"/>
              </w:rPr>
              <w:t>• Capacità di lettura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9EA5B" w14:textId="77777777" w:rsidR="00653719" w:rsidRPr="00083A56" w:rsidRDefault="00653719" w:rsidP="001C6020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05670" w14:textId="77777777" w:rsidR="00653719" w:rsidRPr="00083A56" w:rsidRDefault="00653719" w:rsidP="001C6020">
            <w:pPr>
              <w:pStyle w:val="Eaoaeaa"/>
              <w:widowControl/>
              <w:spacing w:before="20" w:after="20"/>
              <w:rPr>
                <w:lang w:val="it-IT"/>
              </w:rPr>
            </w:pPr>
            <w:r w:rsidRPr="00083A56">
              <w:rPr>
                <w:rFonts w:ascii="Arial Narrow" w:hAnsi="Arial Narrow" w:cs="Arial Narrow"/>
                <w:smallCaps/>
                <w:lang w:val="it-IT"/>
              </w:rPr>
              <w:t>[</w:t>
            </w:r>
            <w:r w:rsidRPr="00083A56">
              <w:rPr>
                <w:rFonts w:ascii="Arial Narrow" w:hAnsi="Arial Narrow" w:cs="Arial Narrow"/>
                <w:lang w:val="it-IT"/>
              </w:rPr>
              <w:t xml:space="preserve"> Indicare il livello: eccellente, buono, elementare. ]</w:t>
            </w:r>
          </w:p>
        </w:tc>
      </w:tr>
      <w:tr w:rsidR="00653719" w14:paraId="18013676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AA081" w14:textId="77777777" w:rsidR="00653719" w:rsidRPr="00083A56" w:rsidRDefault="00653719" w:rsidP="001C6020">
            <w:pPr>
              <w:pStyle w:val="Aeeaoaeaa2"/>
              <w:widowControl/>
              <w:spacing w:before="20" w:after="20"/>
              <w:ind w:right="33"/>
            </w:pPr>
            <w:r w:rsidRPr="00083A56">
              <w:rPr>
                <w:rFonts w:ascii="Arial Narrow" w:hAnsi="Arial Narrow" w:cs="Arial Narrow"/>
                <w:i w:val="0"/>
                <w:lang w:val="it-IT"/>
              </w:rPr>
              <w:t>• Capacità di scrittura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C3899" w14:textId="77777777" w:rsidR="00653719" w:rsidRPr="00083A56" w:rsidRDefault="00653719" w:rsidP="001C6020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42737" w14:textId="77777777" w:rsidR="00653719" w:rsidRPr="00083A56" w:rsidRDefault="00653719" w:rsidP="001C6020">
            <w:pPr>
              <w:pStyle w:val="Eaoaeaa"/>
              <w:widowControl/>
              <w:spacing w:before="20" w:after="20"/>
              <w:rPr>
                <w:lang w:val="it-IT"/>
              </w:rPr>
            </w:pPr>
            <w:r w:rsidRPr="00083A56">
              <w:rPr>
                <w:rFonts w:ascii="Arial Narrow" w:hAnsi="Arial Narrow" w:cs="Arial Narrow"/>
                <w:smallCaps/>
                <w:lang w:val="it-IT"/>
              </w:rPr>
              <w:t>[</w:t>
            </w:r>
            <w:r w:rsidRPr="00083A56">
              <w:rPr>
                <w:rFonts w:ascii="Arial Narrow" w:hAnsi="Arial Narrow" w:cs="Arial Narrow"/>
                <w:lang w:val="it-IT"/>
              </w:rPr>
              <w:t xml:space="preserve"> Indicare il livello: eccellente, buono, elementare. ]</w:t>
            </w:r>
          </w:p>
        </w:tc>
      </w:tr>
      <w:tr w:rsidR="00653719" w14:paraId="68D395DF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2F94E" w14:textId="77777777" w:rsidR="00653719" w:rsidRDefault="00653719" w:rsidP="001C6020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</w:pPr>
            <w:r>
              <w:rPr>
                <w:rFonts w:ascii="Arial Narrow" w:hAnsi="Arial Narrow" w:cs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2CDCB" w14:textId="77777777" w:rsidR="00653719" w:rsidRDefault="00653719" w:rsidP="001C6020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DE840" w14:textId="77777777" w:rsidR="00653719" w:rsidRPr="00A27848" w:rsidRDefault="00653719" w:rsidP="001C6020">
            <w:pPr>
              <w:pStyle w:val="Eaoaeaa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>[</w:t>
            </w:r>
            <w:r>
              <w:rPr>
                <w:rFonts w:ascii="Arial Narrow" w:hAnsi="Arial Narrow" w:cs="Arial Narrow"/>
                <w:lang w:val="it-IT"/>
              </w:rPr>
              <w:t xml:space="preserve"> Indicare il livello: eccellente, buono, elementare. ]</w:t>
            </w:r>
          </w:p>
        </w:tc>
      </w:tr>
    </w:tbl>
    <w:p w14:paraId="182975D0" w14:textId="77777777" w:rsidR="00653719" w:rsidRDefault="00653719" w:rsidP="00653719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53719" w14:paraId="221EB535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97253" w14:textId="77777777" w:rsidR="00653719" w:rsidRPr="00DB2A21" w:rsidRDefault="00083A56" w:rsidP="001C6020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szCs w:val="18"/>
                <w:lang w:val="it-IT"/>
              </w:rPr>
            </w:pPr>
            <w:r w:rsidRPr="00DB2A21">
              <w:rPr>
                <w:rFonts w:ascii="Arial Narrow" w:hAnsi="Arial Narrow" w:cs="Arial Narrow"/>
                <w:smallCaps/>
                <w:sz w:val="22"/>
                <w:szCs w:val="18"/>
                <w:lang w:val="it-IT"/>
              </w:rPr>
              <w:t>altre capacità e competenze</w:t>
            </w:r>
          </w:p>
          <w:p w14:paraId="5EC391BF" w14:textId="77777777" w:rsidR="00653719" w:rsidRDefault="00653719" w:rsidP="00083A56">
            <w:pPr>
              <w:pStyle w:val="Aeeaoaeaa1"/>
              <w:widowControl/>
              <w:spacing w:before="20" w:after="20"/>
              <w:ind w:left="250"/>
              <w:rPr>
                <w:rFonts w:ascii="Arial Narrow" w:hAnsi="Arial Narrow" w:cs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 w:cs="Arial Narrow"/>
                <w:b w:val="0"/>
                <w:i/>
                <w:sz w:val="18"/>
                <w:lang w:val="it-IT"/>
              </w:rPr>
              <w:t xml:space="preserve">Competenze relazionali, </w:t>
            </w:r>
            <w:r w:rsidR="00083A56">
              <w:rPr>
                <w:rFonts w:ascii="Arial Narrow" w:hAnsi="Arial Narrow" w:cs="Arial Narrow"/>
                <w:b w:val="0"/>
                <w:i/>
                <w:sz w:val="18"/>
                <w:lang w:val="it-IT"/>
              </w:rPr>
              <w:t>organizzative</w:t>
            </w:r>
            <w:r>
              <w:rPr>
                <w:rFonts w:ascii="Arial Narrow" w:hAnsi="Arial Narrow" w:cs="Arial Narrow"/>
                <w:b w:val="0"/>
                <w:i/>
                <w:sz w:val="18"/>
                <w:lang w:val="it-IT"/>
              </w:rPr>
              <w:t xml:space="preserve"> e tecniche.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B440D" w14:textId="77777777" w:rsidR="00653719" w:rsidRDefault="00653719" w:rsidP="001C6020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sz w:val="24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E5D46" w14:textId="77777777" w:rsidR="00653719" w:rsidRDefault="00653719" w:rsidP="001C6020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lang w:val="it-IT"/>
              </w:rPr>
              <w:t>Descrivere tali competenze e indicare dove sono state acquisite</w:t>
            </w:r>
            <w:r w:rsidR="00175157">
              <w:rPr>
                <w:rFonts w:ascii="Arial Narrow" w:hAnsi="Arial Narrow" w:cs="Arial Narrow"/>
                <w:lang w:val="it-IT"/>
              </w:rPr>
              <w:t xml:space="preserve"> – elencare eventuali certificazioni possedute</w:t>
            </w:r>
            <w:r>
              <w:rPr>
                <w:rFonts w:ascii="Arial Narrow" w:hAnsi="Arial Narrow" w:cs="Arial Narrow"/>
                <w:lang w:val="it-IT"/>
              </w:rPr>
              <w:t>. ]</w:t>
            </w:r>
          </w:p>
          <w:p w14:paraId="73BD02E5" w14:textId="77777777" w:rsidR="00DB2A21" w:rsidRDefault="00DB2A21" w:rsidP="001C6020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  <w:p w14:paraId="3524FB6F" w14:textId="77777777" w:rsidR="00DB2A21" w:rsidRDefault="00DB2A21" w:rsidP="001C6020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  <w:p w14:paraId="66CEAF0F" w14:textId="77777777" w:rsidR="00DB2A21" w:rsidRPr="00A27848" w:rsidRDefault="00DB2A21" w:rsidP="001C6020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</w:tc>
      </w:tr>
    </w:tbl>
    <w:p w14:paraId="0F1A752B" w14:textId="77777777" w:rsidR="00626C93" w:rsidRDefault="00626C93" w:rsidP="00653719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26C93" w14:paraId="1DEB0D99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DADF8" w14:textId="77777777" w:rsidR="00626C93" w:rsidRDefault="00626C93" w:rsidP="001C6020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7B12C" w14:textId="77777777" w:rsidR="00626C93" w:rsidRDefault="00626C93" w:rsidP="001C6020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sz w:val="24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4DA07" w14:textId="77777777" w:rsidR="00626C93" w:rsidRDefault="00626C93" w:rsidP="001C6020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lang w:val="it-IT"/>
              </w:rPr>
              <w:t>[ Inserire qui ogni altra informazione pertinente ]</w:t>
            </w:r>
          </w:p>
          <w:p w14:paraId="061CE788" w14:textId="77777777" w:rsidR="00626C93" w:rsidRDefault="00626C93" w:rsidP="001C6020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14:paraId="5D755B1B" w14:textId="77777777" w:rsidR="00626C93" w:rsidRDefault="00626C93" w:rsidP="00653719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7A35014F" w14:textId="77777777" w:rsidR="00626C93" w:rsidRDefault="00626C93" w:rsidP="00653719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53719" w14:paraId="56212217" w14:textId="77777777" w:rsidTr="001C6020">
        <w:tblPrEx>
          <w:tblCellMar>
            <w:top w:w="0" w:type="dxa"/>
            <w:bottom w:w="0" w:type="dxa"/>
          </w:tblCellMar>
        </w:tblPrEx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0201E" w14:textId="77777777" w:rsidR="00653719" w:rsidRDefault="00653719" w:rsidP="001C6020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Allegati</w:t>
            </w:r>
          </w:p>
          <w:p w14:paraId="745D18CE" w14:textId="77777777" w:rsidR="00653719" w:rsidRDefault="00653719" w:rsidP="001C6020">
            <w:pPr>
              <w:pStyle w:val="Aaoeeu"/>
              <w:rPr>
                <w:lang w:val="it-IT"/>
              </w:rPr>
            </w:pPr>
          </w:p>
          <w:p w14:paraId="328D84FB" w14:textId="77777777" w:rsidR="00653719" w:rsidRDefault="00653719" w:rsidP="001C6020">
            <w:pPr>
              <w:pStyle w:val="Aaoeeu"/>
              <w:rPr>
                <w:lang w:val="it-IT"/>
              </w:rPr>
            </w:pPr>
          </w:p>
          <w:p w14:paraId="7A336B9E" w14:textId="77777777" w:rsidR="00653719" w:rsidRDefault="00653719" w:rsidP="001C6020">
            <w:pPr>
              <w:pStyle w:val="Aaoeeu"/>
              <w:rPr>
                <w:lang w:val="it-IT"/>
              </w:rPr>
            </w:pPr>
          </w:p>
          <w:p w14:paraId="21B495D2" w14:textId="77777777" w:rsidR="00653719" w:rsidRPr="00A5437F" w:rsidRDefault="00653719" w:rsidP="00653719">
            <w:pPr>
              <w:pStyle w:val="Aeeaoaeaa1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451DD" w14:textId="77777777" w:rsidR="00653719" w:rsidRDefault="00653719" w:rsidP="001C6020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54414" w14:textId="77777777" w:rsidR="00653719" w:rsidRDefault="00653719" w:rsidP="001C6020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lang w:val="it-IT"/>
              </w:rPr>
              <w:t>Se del caso, enumerare gli allegati al CV. ]</w:t>
            </w:r>
          </w:p>
          <w:p w14:paraId="19B1A755" w14:textId="77777777" w:rsidR="00653719" w:rsidRDefault="00653719" w:rsidP="001C6020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  <w:p w14:paraId="4F6D294A" w14:textId="77777777" w:rsidR="00653719" w:rsidRDefault="00653719" w:rsidP="001C6020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  <w:p w14:paraId="29D5EBAD" w14:textId="77777777" w:rsidR="00653719" w:rsidRDefault="00653719" w:rsidP="001C6020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  <w:p w14:paraId="0EBF25FD" w14:textId="77777777" w:rsidR="00653719" w:rsidRPr="00A27848" w:rsidRDefault="00653719" w:rsidP="001C6020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</w:tc>
      </w:tr>
    </w:tbl>
    <w:p w14:paraId="5025BBA0" w14:textId="77777777" w:rsidR="00DB2A21" w:rsidRDefault="00DB2A21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529BB8D9" w14:textId="77777777" w:rsidR="00083A56" w:rsidRDefault="00083A56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3B0F40DD" w14:textId="77777777" w:rsidR="00D56E56" w:rsidRDefault="00D56E56" w:rsidP="00D56E56">
      <w:pPr>
        <w:pStyle w:val="Aaoeeu"/>
        <w:widowControl/>
        <w:ind w:right="-948"/>
        <w:rPr>
          <w:rFonts w:ascii="Arial Narrow" w:hAnsi="Arial Narrow" w:cs="Arial Narrow"/>
          <w:lang w:val="it-IT"/>
        </w:rPr>
      </w:pPr>
    </w:p>
    <w:p w14:paraId="53382491" w14:textId="77777777" w:rsidR="00653719" w:rsidRDefault="00653719" w:rsidP="00626C93">
      <w:pPr>
        <w:pStyle w:val="Aaoeeu"/>
        <w:widowControl/>
        <w:ind w:right="-240"/>
        <w:jc w:val="right"/>
        <w:rPr>
          <w:rFonts w:ascii="Arial Narrow" w:hAnsi="Arial Narrow" w:cs="Arial Narrow"/>
          <w:lang w:val="it-IT"/>
        </w:rPr>
      </w:pPr>
      <w:r w:rsidRPr="00653719">
        <w:rPr>
          <w:rFonts w:ascii="Arial Narrow" w:hAnsi="Arial Narrow" w:cs="Arial Narrow"/>
          <w:lang w:val="it-IT"/>
        </w:rPr>
        <w:t>FIRMA</w:t>
      </w:r>
      <w:r>
        <w:rPr>
          <w:rFonts w:ascii="Arial Narrow" w:hAnsi="Arial Narrow" w:cs="Arial Narrow"/>
          <w:lang w:val="it-IT"/>
        </w:rPr>
        <w:tab/>
      </w:r>
      <w:r w:rsidRPr="00653719">
        <w:rPr>
          <w:rFonts w:ascii="Arial Narrow" w:hAnsi="Arial Narrow" w:cs="Arial Narrow"/>
          <w:lang w:val="it-IT"/>
        </w:rPr>
        <w:t>________________________________________</w:t>
      </w:r>
    </w:p>
    <w:sectPr w:rsidR="00653719" w:rsidSect="00626C93">
      <w:footerReference w:type="default" r:id="rId7"/>
      <w:pgSz w:w="11906" w:h="16838"/>
      <w:pgMar w:top="1290" w:right="991" w:bottom="851" w:left="851" w:header="720" w:footer="6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E40A8" w14:textId="77777777" w:rsidR="008B2144" w:rsidRDefault="008B2144">
      <w:r>
        <w:separator/>
      </w:r>
    </w:p>
  </w:endnote>
  <w:endnote w:type="continuationSeparator" w:id="0">
    <w:p w14:paraId="3A806E74" w14:textId="77777777" w:rsidR="008B2144" w:rsidRDefault="008B2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Kokil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C7FE" w14:textId="77777777" w:rsidR="00466E2C" w:rsidRDefault="007476CF">
    <w:pPr>
      <w:pStyle w:val="Pidipagina"/>
    </w:pPr>
    <w:r>
      <w:rPr>
        <w:noProof/>
      </w:rPr>
      <w:pict w14:anchorId="48834E59">
        <v:shapetype id="_x0000_t202" coordsize="21600,21600" o:spt="202" path="m,l,21600r21600,l21600,xe">
          <v:stroke joinstyle="miter"/>
          <v:path gradientshapeok="t" o:connecttype="rect"/>
        </v:shapetype>
        <v:shape id="Cornice1" o:spid="_x0000_s2049" type="#_x0000_t202" style="position:absolute;margin-left:-1.1pt;margin-top:.05pt;width:1.15pt;height:11.5pt;z-index:251658240;visibility:visible;mso-wrap-style:non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" filled="f" stroked="f">
          <v:textbox style="mso-next-textbox:#Cornice1" inset="0,0,0,0">
            <w:txbxContent>
              <w:p w14:paraId="36F9B0C0" w14:textId="77777777" w:rsidR="00466E2C" w:rsidRDefault="00466E2C">
                <w:pPr>
                  <w:pStyle w:val="Pidipagina"/>
                </w:pPr>
              </w:p>
            </w:txbxContent>
          </v:textbox>
          <w10:wrap type="square" anchorx="margin"/>
        </v:shape>
      </w:pict>
    </w:r>
  </w:p>
  <w:p w14:paraId="0D7329BA" w14:textId="77777777" w:rsidR="00466E2C" w:rsidRDefault="00B77AED">
    <w:pPr>
      <w:pStyle w:val="Aaoeeu"/>
      <w:widowControl/>
      <w:tabs>
        <w:tab w:val="left" w:pos="3261"/>
      </w:tabs>
      <w:rPr>
        <w:rFonts w:ascii="Arial Narrow" w:hAnsi="Arial Narrow" w:cs="Arial Narrow"/>
        <w:sz w:val="18"/>
      </w:rPr>
    </w:pPr>
    <w:r>
      <w:rPr>
        <w:rFonts w:ascii="Arial Narrow" w:hAnsi="Arial Narrow" w:cs="Arial Narrow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D340D" w14:textId="77777777" w:rsidR="008B2144" w:rsidRDefault="008B2144">
      <w:r>
        <w:rPr>
          <w:color w:val="000000"/>
        </w:rPr>
        <w:separator/>
      </w:r>
    </w:p>
  </w:footnote>
  <w:footnote w:type="continuationSeparator" w:id="0">
    <w:p w14:paraId="2FE3721B" w14:textId="77777777" w:rsidR="008B2144" w:rsidRDefault="008B21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revisionView w:inkAnnotations="0"/>
  <w:defaultTabStop w:val="720"/>
  <w:autoHyphenation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A033D"/>
    <w:rsid w:val="0005171A"/>
    <w:rsid w:val="00083A56"/>
    <w:rsid w:val="0009602A"/>
    <w:rsid w:val="00175157"/>
    <w:rsid w:val="001C6020"/>
    <w:rsid w:val="00225DD1"/>
    <w:rsid w:val="00293F09"/>
    <w:rsid w:val="00466E2C"/>
    <w:rsid w:val="004B6242"/>
    <w:rsid w:val="005D0D02"/>
    <w:rsid w:val="00610971"/>
    <w:rsid w:val="00626C93"/>
    <w:rsid w:val="00653719"/>
    <w:rsid w:val="00717D9C"/>
    <w:rsid w:val="007476CF"/>
    <w:rsid w:val="00751CB4"/>
    <w:rsid w:val="008A151D"/>
    <w:rsid w:val="008B2144"/>
    <w:rsid w:val="009447D5"/>
    <w:rsid w:val="00A0194F"/>
    <w:rsid w:val="00A27848"/>
    <w:rsid w:val="00A5437F"/>
    <w:rsid w:val="00AA4160"/>
    <w:rsid w:val="00B77AED"/>
    <w:rsid w:val="00C06EDC"/>
    <w:rsid w:val="00CA033D"/>
    <w:rsid w:val="00D56E56"/>
    <w:rsid w:val="00DB2A21"/>
    <w:rsid w:val="00DD558F"/>
    <w:rsid w:val="00E44B97"/>
    <w:rsid w:val="00E769EB"/>
    <w:rsid w:val="00E8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74B7089"/>
  <w14:defaultImageDpi w14:val="0"/>
  <w15:docId w15:val="{CC2BA29E-8219-48ED-A3E3-61853A2A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Times New Roman"/>
        <w:kern w:val="3"/>
        <w:sz w:val="24"/>
        <w:szCs w:val="24"/>
        <w:lang w:val="it-IT" w:eastAsia="zh-CN" w:bidi="ar-SA"/>
      </w:rPr>
    </w:rPrDefault>
    <w:pPrDefault>
      <w:pPr>
        <w:widowControl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194F"/>
    <w:pPr>
      <w:suppressAutoHyphens/>
      <w:autoSpaceDN w:val="0"/>
    </w:pPr>
    <w:rPr>
      <w:rFonts w:cs="Arial"/>
      <w:lang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</w:pPr>
    <w:rPr>
      <w:rFonts w:ascii="Times New Roman" w:hAnsi="Times New Roman"/>
      <w:sz w:val="20"/>
      <w:szCs w:val="20"/>
      <w:lang w:eastAsia="ko-K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uiPriority w:val="99"/>
    <w:rPr>
      <w:rFonts w:cs="Arial"/>
    </w:rPr>
  </w:style>
  <w:style w:type="paragraph" w:styleId="Didascalia">
    <w:name w:val="caption"/>
    <w:basedOn w:val="Standard"/>
    <w:uiPriority w:val="3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Aaoeeu">
    <w:name w:val="Aaoeeu"/>
    <w:pPr>
      <w:suppressAutoHyphens/>
      <w:autoSpaceDN w:val="0"/>
    </w:pPr>
    <w:rPr>
      <w:rFonts w:ascii="Times New Roman" w:hAnsi="Times New Roman"/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Standard"/>
    <w:link w:val="IntestazioneCarattere"/>
    <w:uiPriority w:val="99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Mangal"/>
      <w:sz w:val="21"/>
      <w:szCs w:val="21"/>
      <w:lang w:bidi="hi-IN"/>
    </w:rPr>
  </w:style>
  <w:style w:type="paragraph" w:styleId="Pidipagina">
    <w:name w:val="footer"/>
    <w:basedOn w:val="Standard"/>
    <w:link w:val="PidipaginaCarattere"/>
    <w:uiPriority w:val="99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Mangal"/>
      <w:sz w:val="21"/>
      <w:szCs w:val="21"/>
      <w:lang w:bidi="hi-IN"/>
    </w:rPr>
  </w:style>
  <w:style w:type="paragraph" w:customStyle="1" w:styleId="a">
    <w:name w:val="Êåöáëßäá"/>
    <w:basedOn w:val="Standard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Standard"/>
    <w:pPr>
      <w:tabs>
        <w:tab w:val="center" w:pos="4153"/>
        <w:tab w:val="right" w:pos="8306"/>
      </w:tabs>
    </w:pPr>
    <w:rPr>
      <w:lang w:val="el-GR"/>
    </w:rPr>
  </w:style>
  <w:style w:type="paragraph" w:customStyle="1" w:styleId="a1">
    <w:name w:val="Âáóéêü"/>
    <w:pPr>
      <w:suppressAutoHyphens/>
      <w:autoSpaceDN w:val="0"/>
    </w:pPr>
    <w:rPr>
      <w:rFonts w:ascii="Times New Roman" w:hAnsi="Times New Roman"/>
      <w:sz w:val="20"/>
      <w:szCs w:val="20"/>
      <w:lang w:val="el-GR" w:eastAsia="ko-KR"/>
    </w:rPr>
  </w:style>
  <w:style w:type="paragraph" w:customStyle="1" w:styleId="Textbodyindent">
    <w:name w:val="Text body indent"/>
    <w:basedOn w:val="Standard"/>
    <w:pPr>
      <w:ind w:left="34"/>
    </w:pPr>
    <w:rPr>
      <w:rFonts w:ascii="Arial" w:hAnsi="Arial" w:cs="Arial"/>
      <w:sz w:val="16"/>
    </w:rPr>
  </w:style>
  <w:style w:type="paragraph" w:customStyle="1" w:styleId="2">
    <w:name w:val="Åðéêåöáëßäá 2"/>
    <w:basedOn w:val="a1"/>
    <w:next w:val="a1"/>
    <w:pPr>
      <w:keepNext/>
      <w:jc w:val="right"/>
    </w:pPr>
    <w:rPr>
      <w:i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Symbol" w:hAnsi="Symbol"/>
    </w:rPr>
  </w:style>
  <w:style w:type="character" w:customStyle="1" w:styleId="niaeeaaiYicanaiiaoioaenU">
    <w:name w:val="?nia?eeaaiYic anaiiaoioaenU"/>
    <w:rPr>
      <w:sz w:val="20"/>
    </w:rPr>
  </w:style>
  <w:style w:type="character" w:customStyle="1" w:styleId="Aneeiuooaeaao">
    <w:name w:val="Aneeiuo oae?aao"/>
    <w:basedOn w:val="niaeeaaiYicanaiiaoioaenU"/>
    <w:rPr>
      <w:rFonts w:cs="Times New Roman"/>
      <w:sz w:val="20"/>
    </w:rPr>
  </w:style>
  <w:style w:type="character" w:customStyle="1" w:styleId="Internetlink">
    <w:name w:val="Internet link"/>
    <w:basedOn w:val="Carpredefinitoparagrafo"/>
    <w:rPr>
      <w:rFonts w:cs="Times New Roman"/>
      <w:color w:val="0000FF"/>
      <w:sz w:val="20"/>
      <w:u w:val="single"/>
    </w:rPr>
  </w:style>
  <w:style w:type="character" w:customStyle="1" w:styleId="VisitedInternetLink">
    <w:name w:val="Visited Internet Link"/>
    <w:basedOn w:val="Carpredefinitoparagrafo"/>
    <w:rPr>
      <w:rFonts w:cs="Times New Roman"/>
      <w:color w:val="800080"/>
      <w:sz w:val="20"/>
      <w:u w:val="single"/>
    </w:rPr>
  </w:style>
  <w:style w:type="character" w:customStyle="1" w:styleId="a2">
    <w:name w:val="Áñéèìüò óåëßäáò"/>
    <w:basedOn w:val="Carpredefinitoparagrafo"/>
    <w:rPr>
      <w:rFonts w:cs="Times New Roman"/>
      <w:sz w:val="20"/>
    </w:rPr>
  </w:style>
  <w:style w:type="character" w:styleId="Numeropagina">
    <w:name w:val="page number"/>
    <w:basedOn w:val="Carpredefinitoparagrafo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dpp1036426</dc:creator>
  <cp:keywords/>
  <dc:description/>
  <cp:lastModifiedBy>Giulia Silvia Mazzei</cp:lastModifiedBy>
  <cp:revision>2</cp:revision>
  <cp:lastPrinted>2026-04-15T10:03:00Z</cp:lastPrinted>
  <dcterms:created xsi:type="dcterms:W3CDTF">2026-08-04T10:56:00Z</dcterms:created>
  <dcterms:modified xsi:type="dcterms:W3CDTF">2026-08-04T10:56:00Z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W_DocType">
    <vt:lpwstr>LW_DocType</vt:lpwstr>
  </property>
</Properties>
</file>